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Lüftungsanlage, Römische Bäder im Park Sanssouci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2261055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Lüftungsanlage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